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8A1816" w14:textId="77777777" w:rsidR="00B0351C" w:rsidRPr="00FB4D4C" w:rsidRDefault="00526164">
      <w:pPr>
        <w:pStyle w:val="Name"/>
        <w:rPr>
          <w:sz w:val="36"/>
          <w:szCs w:val="28"/>
        </w:rPr>
      </w:pPr>
      <w:r w:rsidRPr="00FB4D4C">
        <w:rPr>
          <w:sz w:val="36"/>
          <w:szCs w:val="28"/>
        </w:rPr>
        <w:t>Student Organization Meeting Schedules</w:t>
      </w:r>
    </w:p>
    <w:p w14:paraId="4DCAEEFD" w14:textId="77777777" w:rsidR="00B0351C" w:rsidRPr="00FB4D4C" w:rsidRDefault="00526164">
      <w:pPr>
        <w:pStyle w:val="Heading1"/>
        <w:rPr>
          <w:sz w:val="28"/>
          <w:szCs w:val="28"/>
        </w:rPr>
      </w:pPr>
      <w:r w:rsidRPr="00FB4D4C">
        <w:rPr>
          <w:sz w:val="28"/>
          <w:szCs w:val="28"/>
        </w:rPr>
        <w:t>Undergraduate Accounting Society</w:t>
      </w:r>
    </w:p>
    <w:p w14:paraId="7D3F486F" w14:textId="77777777" w:rsidR="00526164" w:rsidRPr="00FB4D4C" w:rsidRDefault="00526164">
      <w:pPr>
        <w:rPr>
          <w:sz w:val="28"/>
          <w:szCs w:val="28"/>
        </w:rPr>
      </w:pPr>
      <w:r w:rsidRPr="00FB4D4C">
        <w:rPr>
          <w:sz w:val="28"/>
          <w:szCs w:val="28"/>
        </w:rPr>
        <w:t>Tuesdays</w:t>
      </w:r>
    </w:p>
    <w:p w14:paraId="7FCAB312" w14:textId="77777777" w:rsidR="00B0351C" w:rsidRPr="00FB4D4C" w:rsidRDefault="00526164">
      <w:pPr>
        <w:rPr>
          <w:sz w:val="28"/>
          <w:szCs w:val="28"/>
        </w:rPr>
      </w:pPr>
      <w:r w:rsidRPr="00FB4D4C">
        <w:rPr>
          <w:sz w:val="28"/>
          <w:szCs w:val="28"/>
        </w:rPr>
        <w:t>6:30 PM – 7:30 PM</w:t>
      </w:r>
    </w:p>
    <w:p w14:paraId="1E44B759" w14:textId="77777777" w:rsidR="00526164" w:rsidRPr="00FB4D4C" w:rsidRDefault="00526164">
      <w:pPr>
        <w:rPr>
          <w:sz w:val="28"/>
          <w:szCs w:val="28"/>
        </w:rPr>
      </w:pPr>
      <w:r w:rsidRPr="00FB4D4C">
        <w:rPr>
          <w:sz w:val="28"/>
          <w:szCs w:val="28"/>
        </w:rPr>
        <w:t>NH 1006</w:t>
      </w:r>
    </w:p>
    <w:p w14:paraId="4D3A83E8" w14:textId="77777777" w:rsidR="00B0351C" w:rsidRPr="00FB4D4C" w:rsidRDefault="00526164">
      <w:pPr>
        <w:pStyle w:val="Heading1"/>
        <w:rPr>
          <w:sz w:val="28"/>
          <w:szCs w:val="28"/>
        </w:rPr>
      </w:pPr>
      <w:r w:rsidRPr="00FB4D4C">
        <w:rPr>
          <w:sz w:val="28"/>
          <w:szCs w:val="28"/>
        </w:rPr>
        <w:t>Finance Connection</w:t>
      </w:r>
    </w:p>
    <w:p w14:paraId="58E34C6C" w14:textId="77777777" w:rsidR="00B0351C" w:rsidRPr="00FB4D4C" w:rsidRDefault="00526164">
      <w:pPr>
        <w:rPr>
          <w:sz w:val="28"/>
          <w:szCs w:val="28"/>
        </w:rPr>
      </w:pPr>
      <w:r w:rsidRPr="00FB4D4C">
        <w:rPr>
          <w:sz w:val="28"/>
          <w:szCs w:val="28"/>
        </w:rPr>
        <w:t xml:space="preserve">Wednesdays </w:t>
      </w:r>
    </w:p>
    <w:p w14:paraId="22F7AFB7" w14:textId="77777777" w:rsidR="00526164" w:rsidRPr="00FB4D4C" w:rsidRDefault="00526164">
      <w:pPr>
        <w:rPr>
          <w:sz w:val="28"/>
          <w:szCs w:val="28"/>
        </w:rPr>
      </w:pPr>
      <w:r w:rsidRPr="00FB4D4C">
        <w:rPr>
          <w:sz w:val="28"/>
          <w:szCs w:val="28"/>
        </w:rPr>
        <w:t>7:00 PM – 8:00 PM</w:t>
      </w:r>
    </w:p>
    <w:p w14:paraId="131CC937" w14:textId="77777777" w:rsidR="00B0351C" w:rsidRPr="00FB4D4C" w:rsidRDefault="00526164" w:rsidP="00526164">
      <w:pPr>
        <w:rPr>
          <w:sz w:val="28"/>
          <w:szCs w:val="28"/>
        </w:rPr>
      </w:pPr>
      <w:r w:rsidRPr="00FB4D4C">
        <w:rPr>
          <w:sz w:val="28"/>
          <w:szCs w:val="28"/>
        </w:rPr>
        <w:t>NH 1110</w:t>
      </w:r>
    </w:p>
    <w:p w14:paraId="525FEC44" w14:textId="77777777" w:rsidR="00B0351C" w:rsidRPr="00FB4D4C" w:rsidRDefault="00E93C05">
      <w:pPr>
        <w:pStyle w:val="Heading1"/>
        <w:rPr>
          <w:sz w:val="28"/>
          <w:szCs w:val="28"/>
        </w:rPr>
      </w:pPr>
      <w:r w:rsidRPr="00FB4D4C">
        <w:rPr>
          <w:sz w:val="28"/>
          <w:szCs w:val="28"/>
        </w:rPr>
        <w:t>Financial Analysis &amp; Management Education (FAME)</w:t>
      </w:r>
    </w:p>
    <w:p w14:paraId="44F7C9C4" w14:textId="77777777" w:rsidR="00B0351C" w:rsidRPr="00FB4D4C" w:rsidRDefault="008E2FA7">
      <w:pPr>
        <w:rPr>
          <w:sz w:val="28"/>
          <w:szCs w:val="28"/>
        </w:rPr>
      </w:pPr>
      <w:r w:rsidRPr="00FB4D4C">
        <w:rPr>
          <w:sz w:val="28"/>
          <w:szCs w:val="28"/>
        </w:rPr>
        <w:t>Thursdays</w:t>
      </w:r>
    </w:p>
    <w:p w14:paraId="71042E9B" w14:textId="77777777" w:rsidR="008E2FA7" w:rsidRPr="00FB4D4C" w:rsidRDefault="008E2FA7">
      <w:pPr>
        <w:rPr>
          <w:sz w:val="28"/>
          <w:szCs w:val="28"/>
        </w:rPr>
      </w:pPr>
      <w:r w:rsidRPr="00FB4D4C">
        <w:rPr>
          <w:sz w:val="28"/>
          <w:szCs w:val="28"/>
        </w:rPr>
        <w:t>5:30 PM – 6:30 PM</w:t>
      </w:r>
    </w:p>
    <w:p w14:paraId="487CD84F" w14:textId="77777777" w:rsidR="008E2FA7" w:rsidRPr="00FB4D4C" w:rsidRDefault="008E2FA7" w:rsidP="008E2FA7">
      <w:pPr>
        <w:rPr>
          <w:sz w:val="28"/>
          <w:szCs w:val="28"/>
        </w:rPr>
      </w:pPr>
      <w:r w:rsidRPr="00FB4D4C">
        <w:rPr>
          <w:sz w:val="28"/>
          <w:szCs w:val="28"/>
        </w:rPr>
        <w:t>Location TBA</w:t>
      </w:r>
    </w:p>
    <w:p w14:paraId="78832D08" w14:textId="77777777" w:rsidR="008E2FA7" w:rsidRPr="00FB4D4C" w:rsidRDefault="008E2FA7" w:rsidP="008E2FA7">
      <w:pPr>
        <w:pStyle w:val="Heading1"/>
        <w:rPr>
          <w:sz w:val="28"/>
          <w:szCs w:val="28"/>
        </w:rPr>
      </w:pPr>
      <w:r w:rsidRPr="00FB4D4C">
        <w:rPr>
          <w:sz w:val="28"/>
          <w:szCs w:val="28"/>
        </w:rPr>
        <w:t>Future Business Leaders of America</w:t>
      </w:r>
    </w:p>
    <w:p w14:paraId="5B63800B" w14:textId="77777777" w:rsidR="008E2FA7" w:rsidRPr="00FB4D4C" w:rsidRDefault="00FB4D4C" w:rsidP="008E2FA7">
      <w:pPr>
        <w:rPr>
          <w:sz w:val="28"/>
          <w:szCs w:val="28"/>
        </w:rPr>
      </w:pPr>
      <w:r w:rsidRPr="00FB4D4C">
        <w:rPr>
          <w:sz w:val="28"/>
          <w:szCs w:val="28"/>
        </w:rPr>
        <w:t>Thursdays</w:t>
      </w:r>
    </w:p>
    <w:p w14:paraId="133414D1" w14:textId="77777777" w:rsidR="00FB4D4C" w:rsidRPr="00FB4D4C" w:rsidRDefault="00FB4D4C" w:rsidP="008E2FA7">
      <w:pPr>
        <w:rPr>
          <w:sz w:val="28"/>
          <w:szCs w:val="28"/>
        </w:rPr>
      </w:pPr>
      <w:r w:rsidRPr="00FB4D4C">
        <w:rPr>
          <w:sz w:val="28"/>
          <w:szCs w:val="28"/>
        </w:rPr>
        <w:t>7:00 PM – 8:00 PM</w:t>
      </w:r>
    </w:p>
    <w:p w14:paraId="500F6234" w14:textId="77777777" w:rsidR="00FB4D4C" w:rsidRDefault="00FB4D4C" w:rsidP="00FB4D4C">
      <w:pPr>
        <w:rPr>
          <w:sz w:val="28"/>
          <w:szCs w:val="28"/>
        </w:rPr>
      </w:pPr>
      <w:r w:rsidRPr="00FB4D4C">
        <w:rPr>
          <w:sz w:val="28"/>
          <w:szCs w:val="28"/>
        </w:rPr>
        <w:t>NH 2111</w:t>
      </w:r>
    </w:p>
    <w:p w14:paraId="79373B48" w14:textId="77777777" w:rsidR="00FB4D4C" w:rsidRPr="00FB4D4C" w:rsidRDefault="00FB4D4C" w:rsidP="00FB4D4C">
      <w:pPr>
        <w:pStyle w:val="Heading1"/>
        <w:rPr>
          <w:sz w:val="28"/>
          <w:szCs w:val="28"/>
        </w:rPr>
      </w:pPr>
      <w:r w:rsidRPr="00FB4D4C">
        <w:rPr>
          <w:sz w:val="28"/>
          <w:szCs w:val="28"/>
        </w:rPr>
        <w:t>Latino Business Association</w:t>
      </w:r>
    </w:p>
    <w:p w14:paraId="56EA238E" w14:textId="77777777" w:rsidR="00FB4D4C" w:rsidRPr="00FB4D4C" w:rsidRDefault="00FB4D4C" w:rsidP="00FB4D4C">
      <w:pPr>
        <w:rPr>
          <w:sz w:val="28"/>
          <w:szCs w:val="28"/>
        </w:rPr>
      </w:pPr>
      <w:r w:rsidRPr="00FB4D4C">
        <w:rPr>
          <w:sz w:val="28"/>
          <w:szCs w:val="28"/>
        </w:rPr>
        <w:t>Wednesdays</w:t>
      </w:r>
    </w:p>
    <w:p w14:paraId="6F62D5BA" w14:textId="77777777" w:rsidR="00FB4D4C" w:rsidRPr="00FB4D4C" w:rsidRDefault="00FB4D4C" w:rsidP="00FB4D4C">
      <w:pPr>
        <w:rPr>
          <w:sz w:val="28"/>
          <w:szCs w:val="28"/>
        </w:rPr>
      </w:pPr>
      <w:r w:rsidRPr="00FB4D4C">
        <w:rPr>
          <w:sz w:val="28"/>
          <w:szCs w:val="28"/>
        </w:rPr>
        <w:t>8:00 PM – 9:00 PM</w:t>
      </w:r>
    </w:p>
    <w:p w14:paraId="3DAE23ED" w14:textId="77777777" w:rsidR="00FB4D4C" w:rsidRPr="00FB4D4C" w:rsidRDefault="00FB4D4C" w:rsidP="00FB4D4C">
      <w:pPr>
        <w:rPr>
          <w:sz w:val="28"/>
          <w:szCs w:val="28"/>
        </w:rPr>
      </w:pPr>
      <w:r w:rsidRPr="00FB4D4C">
        <w:rPr>
          <w:sz w:val="28"/>
          <w:szCs w:val="28"/>
        </w:rPr>
        <w:t>Theater &amp; Dance, West Building 2600</w:t>
      </w:r>
    </w:p>
    <w:p w14:paraId="5CA50F8A" w14:textId="77777777" w:rsidR="00FB4D4C" w:rsidRPr="00FB4D4C" w:rsidRDefault="00FB4D4C" w:rsidP="00FB4D4C">
      <w:pPr>
        <w:pStyle w:val="Heading1"/>
        <w:rPr>
          <w:sz w:val="28"/>
          <w:szCs w:val="28"/>
        </w:rPr>
      </w:pPr>
      <w:r w:rsidRPr="00FB4D4C">
        <w:rPr>
          <w:bCs/>
          <w:sz w:val="28"/>
          <w:szCs w:val="28"/>
        </w:rPr>
        <w:t>Investment Advisory Committee</w:t>
      </w:r>
      <w:r w:rsidRPr="00FB4D4C">
        <w:rPr>
          <w:sz w:val="28"/>
          <w:szCs w:val="28"/>
        </w:rPr>
        <w:t> (part of Associated Students)</w:t>
      </w:r>
    </w:p>
    <w:p w14:paraId="4352162C" w14:textId="77777777" w:rsidR="00FB4D4C" w:rsidRPr="00FB4D4C" w:rsidRDefault="00FB4D4C" w:rsidP="00FB4D4C">
      <w:pPr>
        <w:rPr>
          <w:sz w:val="28"/>
          <w:szCs w:val="28"/>
        </w:rPr>
      </w:pPr>
      <w:r w:rsidRPr="00FB4D4C">
        <w:rPr>
          <w:sz w:val="28"/>
          <w:szCs w:val="28"/>
        </w:rPr>
        <w:t>Wednesdays</w:t>
      </w:r>
    </w:p>
    <w:p w14:paraId="3F29652F" w14:textId="77777777" w:rsidR="00FB4D4C" w:rsidRPr="00FB4D4C" w:rsidRDefault="00FB4D4C" w:rsidP="00FB4D4C">
      <w:pPr>
        <w:rPr>
          <w:sz w:val="28"/>
          <w:szCs w:val="28"/>
        </w:rPr>
      </w:pPr>
      <w:r w:rsidRPr="00FB4D4C">
        <w:rPr>
          <w:sz w:val="28"/>
          <w:szCs w:val="28"/>
        </w:rPr>
        <w:t>8:30 PM – 9:30 PM</w:t>
      </w:r>
    </w:p>
    <w:p w14:paraId="321B95B1" w14:textId="77777777" w:rsidR="00FB4D4C" w:rsidRPr="00FB4D4C" w:rsidRDefault="00FB4D4C" w:rsidP="00FB4D4C">
      <w:pPr>
        <w:rPr>
          <w:sz w:val="28"/>
          <w:szCs w:val="28"/>
        </w:rPr>
      </w:pPr>
      <w:r w:rsidRPr="00FB4D4C">
        <w:rPr>
          <w:rFonts w:asciiTheme="majorHAnsi" w:hAnsiTheme="majorHAnsi"/>
          <w:sz w:val="28"/>
          <w:szCs w:val="28"/>
        </w:rPr>
        <w:t>email for meeting location</w:t>
      </w:r>
      <w:r w:rsidRPr="00FB4D4C">
        <w:rPr>
          <w:rFonts w:asciiTheme="majorHAnsi" w:hAnsiTheme="majorHAnsi"/>
          <w:sz w:val="28"/>
          <w:szCs w:val="28"/>
        </w:rPr>
        <w:t xml:space="preserve">: </w:t>
      </w:r>
      <w:proofErr w:type="gramStart"/>
      <w:r w:rsidRPr="00FB4D4C">
        <w:rPr>
          <w:rFonts w:asciiTheme="majorHAnsi" w:hAnsiTheme="majorHAnsi"/>
          <w:sz w:val="28"/>
          <w:szCs w:val="28"/>
        </w:rPr>
        <w:t>iac.ucsb</w:t>
      </w:r>
      <w:proofErr w:type="gramEnd"/>
      <w:r w:rsidRPr="00FB4D4C">
        <w:rPr>
          <w:rFonts w:asciiTheme="majorHAnsi" w:hAnsiTheme="majorHAnsi"/>
          <w:sz w:val="28"/>
          <w:szCs w:val="28"/>
        </w:rPr>
        <w:t>.@gmail.com</w:t>
      </w:r>
    </w:p>
    <w:p w14:paraId="674A6411" w14:textId="77777777" w:rsidR="00FB4D4C" w:rsidRPr="00FB4D4C" w:rsidRDefault="00FB4D4C" w:rsidP="008E2FA7">
      <w:pPr>
        <w:rPr>
          <w:sz w:val="28"/>
          <w:szCs w:val="28"/>
        </w:rPr>
      </w:pPr>
    </w:p>
    <w:sectPr w:rsidR="00FB4D4C" w:rsidRPr="00FB4D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332236" w14:textId="77777777" w:rsidR="004849D8" w:rsidRDefault="004849D8">
      <w:r>
        <w:separator/>
      </w:r>
    </w:p>
  </w:endnote>
  <w:endnote w:type="continuationSeparator" w:id="0">
    <w:p w14:paraId="3B3C38AD" w14:textId="77777777" w:rsidR="004849D8" w:rsidRDefault="00484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 Gothic">
    <w:panose1 w:val="020B0502020202020204"/>
    <w:charset w:val="00"/>
    <w:family w:val="roman"/>
    <w:pitch w:val="variable"/>
    <w:sig w:usb0="00000287" w:usb1="00000000" w:usb2="00000000" w:usb3="00000000" w:csb0="000000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ｺﾞｼｯｸM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E8D80" w14:textId="77777777" w:rsidR="00FB4D4C" w:rsidRDefault="00FB4D4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55336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D39F" w14:textId="77777777" w:rsidR="00B0351C" w:rsidRDefault="006B1E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4D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572197" w14:textId="77777777" w:rsidR="00FB4D4C" w:rsidRDefault="00FB4D4C">
    <w:pPr>
      <w:pStyle w:val="Footer"/>
    </w:pPr>
    <w:r>
      <w:t xml:space="preserve">For more information go to </w:t>
    </w:r>
    <w:r>
      <w:t>econ.ucsb.edu</w:t>
    </w:r>
    <w:bookmarkStart w:id="0" w:name="_GoBack"/>
    <w:bookmarkEnd w:id="0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2D2AB" w14:textId="77777777" w:rsidR="004849D8" w:rsidRDefault="004849D8">
      <w:r>
        <w:separator/>
      </w:r>
    </w:p>
  </w:footnote>
  <w:footnote w:type="continuationSeparator" w:id="0">
    <w:p w14:paraId="74484187" w14:textId="77777777" w:rsidR="004849D8" w:rsidRDefault="004849D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3149A" w14:textId="77777777" w:rsidR="00FB4D4C" w:rsidRDefault="00FB4D4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9E4675" w14:textId="77777777" w:rsidR="00FB4D4C" w:rsidRDefault="00FB4D4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84BDB8" w14:textId="77777777" w:rsidR="00FB4D4C" w:rsidRDefault="00FB4D4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4DA636A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97A0F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D944D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CA0F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AC86244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3282B4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7068D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3F0B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65AE8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43CA4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164"/>
    <w:rsid w:val="00325569"/>
    <w:rsid w:val="004849D8"/>
    <w:rsid w:val="00526164"/>
    <w:rsid w:val="006B1E58"/>
    <w:rsid w:val="007102CC"/>
    <w:rsid w:val="008E2FA7"/>
    <w:rsid w:val="00B0351C"/>
    <w:rsid w:val="00D56870"/>
    <w:rsid w:val="00E93C05"/>
    <w:rsid w:val="00FB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A1061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4"/>
        <w:szCs w:val="24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B1E58"/>
  </w:style>
  <w:style w:type="paragraph" w:styleId="Heading1">
    <w:name w:val="heading 1"/>
    <w:basedOn w:val="Normal"/>
    <w:next w:val="Normal"/>
    <w:uiPriority w:val="9"/>
    <w:qFormat/>
    <w:pPr>
      <w:keepNext/>
      <w:spacing w:before="480"/>
      <w:outlineLvl w:val="0"/>
    </w:pPr>
    <w:rPr>
      <w:rFonts w:asciiTheme="majorHAnsi" w:hAnsiTheme="majorHAnsi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rFonts w:ascii="Century Gothic" w:hAnsi="Century Gothic"/>
      <w:b/>
      <w:bCs/>
      <w:sz w:val="28"/>
    </w:rPr>
  </w:style>
  <w:style w:type="paragraph" w:styleId="Heading3">
    <w:name w:val="heading 3"/>
    <w:basedOn w:val="Normal"/>
    <w:next w:val="Normal"/>
    <w:uiPriority w:val="9"/>
    <w:semiHidden/>
    <w:unhideWhenUsed/>
    <w:pPr>
      <w:keepNext/>
      <w:spacing w:before="240" w:after="240"/>
      <w:outlineLvl w:val="2"/>
    </w:pPr>
    <w:rPr>
      <w:rFonts w:ascii="Century Gothic" w:hAnsi="Century Gothic"/>
      <w:b/>
      <w:sz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"/>
    <w:qFormat/>
    <w:rPr>
      <w:rFonts w:asciiTheme="majorHAnsi" w:hAnsiTheme="majorHAnsi"/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hAnsiTheme="majorHAnsi"/>
      <w:b/>
      <w:sz w:val="28"/>
    </w:rPr>
  </w:style>
  <w:style w:type="paragraph" w:customStyle="1" w:styleId="Name">
    <w:name w:val="Name"/>
    <w:basedOn w:val="Normal"/>
    <w:uiPriority w:val="2"/>
    <w:qFormat/>
    <w:pPr>
      <w:spacing w:before="240" w:after="240"/>
    </w:pPr>
    <w:rPr>
      <w:b/>
      <w:caps/>
      <w:sz w:val="3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rmalWeb">
    <w:name w:val="Normal (Web)"/>
    <w:basedOn w:val="Normal"/>
    <w:uiPriority w:val="99"/>
    <w:semiHidden/>
    <w:unhideWhenUsed/>
    <w:rsid w:val="00FB4D4C"/>
    <w:pPr>
      <w:spacing w:before="100" w:beforeAutospacing="1" w:after="100" w:afterAutospacing="1"/>
      <w:jc w:val="left"/>
    </w:pPr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sid w:val="00FB4D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15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inaharper/Library/Containers/com.microsoft.Word/Data/Library/Caches/1033/TM16392791/Resume%20reference%20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 Gothic">
    <w:panose1 w:val="020B0502020202020204"/>
    <w:charset w:val="00"/>
    <w:family w:val="roman"/>
    <w:pitch w:val="variable"/>
    <w:sig w:usb0="00000287" w:usb1="00000000" w:usb2="00000000" w:usb3="00000000" w:csb0="000000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ｺﾞｼｯｸM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7B6"/>
    <w:rsid w:val="0056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356F9A630C62045AF2D4BBC30F811B2">
    <w:name w:val="1356F9A630C62045AF2D4BBC30F811B2"/>
  </w:style>
  <w:style w:type="paragraph" w:customStyle="1" w:styleId="86F3053EAAB9F243A10931D43E8D6394">
    <w:name w:val="86F3053EAAB9F243A10931D43E8D6394"/>
  </w:style>
  <w:style w:type="paragraph" w:customStyle="1" w:styleId="09B5BDAEBC035E478A715654FBF144F1">
    <w:name w:val="09B5BDAEBC035E478A715654FBF144F1"/>
  </w:style>
  <w:style w:type="paragraph" w:customStyle="1" w:styleId="2A618C6E66E50642B6D65AFECABE6C93">
    <w:name w:val="2A618C6E66E50642B6D65AFECABE6C93"/>
  </w:style>
  <w:style w:type="paragraph" w:customStyle="1" w:styleId="B59DA0D039BE4B40A4A916E7D8F6C5A9">
    <w:name w:val="B59DA0D039BE4B40A4A916E7D8F6C5A9"/>
  </w:style>
  <w:style w:type="paragraph" w:customStyle="1" w:styleId="CBFBB2E1BB62F144B1066782E139E7CC">
    <w:name w:val="CBFBB2E1BB62F144B1066782E139E7CC"/>
  </w:style>
  <w:style w:type="paragraph" w:customStyle="1" w:styleId="700065F8C23C9240A33EC57957C37DEC">
    <w:name w:val="700065F8C23C9240A33EC57957C37DEC"/>
  </w:style>
  <w:style w:type="paragraph" w:customStyle="1" w:styleId="9024E49E04A86C489CBD5FC605F8C574">
    <w:name w:val="9024E49E04A86C489CBD5FC605F8C574"/>
  </w:style>
  <w:style w:type="paragraph" w:customStyle="1" w:styleId="E07F1EC79CDE514E8F9919FD1EBC9C5F">
    <w:name w:val="E07F1EC79CDE514E8F9919FD1EBC9C5F"/>
  </w:style>
  <w:style w:type="paragraph" w:customStyle="1" w:styleId="0EE2848BC87D72499560979E2D488E26">
    <w:name w:val="0EE2848BC87D72499560979E2D488E26"/>
  </w:style>
  <w:style w:type="paragraph" w:customStyle="1" w:styleId="26D4284DB57E7F49A2894E3497499004">
    <w:name w:val="26D4284DB57E7F49A2894E3497499004"/>
  </w:style>
  <w:style w:type="paragraph" w:customStyle="1" w:styleId="4824CA0CDCC8EC46B85DAB2195E8055B">
    <w:name w:val="4824CA0CDCC8EC46B85DAB2195E8055B"/>
  </w:style>
  <w:style w:type="paragraph" w:customStyle="1" w:styleId="1D4CC97FD5A0E249B02E0A68AA3C5446">
    <w:name w:val="1D4CC97FD5A0E249B02E0A68AA3C5446"/>
  </w:style>
  <w:style w:type="paragraph" w:customStyle="1" w:styleId="EA5A9F1449517440A181090C8028BC6C">
    <w:name w:val="EA5A9F1449517440A181090C8028BC6C"/>
  </w:style>
  <w:style w:type="paragraph" w:customStyle="1" w:styleId="23EFD4947CB2B94C9C3170AEA1591620">
    <w:name w:val="23EFD4947CB2B94C9C3170AEA1591620"/>
  </w:style>
  <w:style w:type="paragraph" w:customStyle="1" w:styleId="A25ADAFE64712C4C8AFFD94895C0A4A1">
    <w:name w:val="A25ADAFE64712C4C8AFFD94895C0A4A1"/>
  </w:style>
  <w:style w:type="paragraph" w:customStyle="1" w:styleId="6FC69989BCDDFE439E7A7C61AD66A29C">
    <w:name w:val="6FC69989BCDDFE439E7A7C61AD66A29C"/>
  </w:style>
  <w:style w:type="paragraph" w:customStyle="1" w:styleId="1C0F10AB6260EB4CA8EEA16940C787A4">
    <w:name w:val="1C0F10AB6260EB4CA8EEA16940C787A4"/>
  </w:style>
  <w:style w:type="paragraph" w:customStyle="1" w:styleId="3B427ECE47B5F64F99DB35D2EFF7C584">
    <w:name w:val="3B427ECE47B5F64F99DB35D2EFF7C584"/>
  </w:style>
  <w:style w:type="paragraph" w:customStyle="1" w:styleId="9D72EB3E7792894C92AB24D17A8036FD">
    <w:name w:val="9D72EB3E7792894C92AB24D17A8036FD"/>
  </w:style>
  <w:style w:type="paragraph" w:customStyle="1" w:styleId="51E0A0326A28864291EB7C97DB62FE76">
    <w:name w:val="51E0A0326A28864291EB7C97DB62FE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8C3A68C0-4071-4870-B2F7-9B0E52F3B0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reference list.dotx</Template>
  <TotalTime>9</TotalTime>
  <Pages>1</Pages>
  <Words>82</Words>
  <Characters>474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keywords/>
  <cp:lastModifiedBy>Microsoft Office User</cp:lastModifiedBy>
  <cp:revision>1</cp:revision>
  <cp:lastPrinted>2001-06-30T23:10:00Z</cp:lastPrinted>
  <dcterms:created xsi:type="dcterms:W3CDTF">2018-01-09T18:26:00Z</dcterms:created>
  <dcterms:modified xsi:type="dcterms:W3CDTF">2018-01-09T19:10:00Z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TC063695211033</vt:lpwstr>
  </property>
</Properties>
</file>